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2E" w:rsidRDefault="00B0752E">
      <w:r>
        <w:t xml:space="preserve">Súťaž Márie Hollósyovej vo vyšívaní </w:t>
      </w:r>
    </w:p>
    <w:p w:rsidR="00B0752E" w:rsidRDefault="00B0752E">
      <w:r>
        <w:t>Na tohtoročnej súťaži vo vyšívaní v Cíferi, 9. novembra, ktorú po tretíkrát usporiadalo Občianske združenie Cziffer, sa dostalo najvýznamenejšie ocenenie – pohár Márie Hollósyovej do Čataja, pani Margite Blahovej za vyšitý rukávec k čatajskému kroju. Hustá červená výšivka rukávca lemovaná čiernou je doplnená pestorfarebnou hrachovinkou. Pani Blahovej za hodnotné ocenenie gratulujeme!</w:t>
      </w:r>
    </w:p>
    <w:p w:rsidR="00B0752E" w:rsidRDefault="00B0752E">
      <w:r>
        <w:t>Úspešní sme (opäť) boli aj v detskej kategórii, kde prvé miesto</w:t>
      </w:r>
      <w:r w:rsidRPr="007B4311">
        <w:t xml:space="preserve"> </w:t>
      </w:r>
      <w:r>
        <w:t>obsadila Júlia Vaľková, ktorá si vyšila púpavy na tričko, pričom použila viacero techník a tretie miesto získal Gorazd Gerič za vyšitý vianočný obrúsok.</w:t>
      </w:r>
    </w:p>
    <w:p w:rsidR="00B0752E" w:rsidRDefault="00B0752E" w:rsidP="00784F85">
      <w:pPr>
        <w:spacing w:after="0" w:line="240" w:lineRule="auto"/>
      </w:pPr>
      <w:r>
        <w:t>Minuloročnými ocenenými vyšívačmi boli:</w:t>
      </w:r>
      <w:bookmarkStart w:id="0" w:name="_GoBack"/>
      <w:bookmarkEnd w:id="0"/>
    </w:p>
    <w:p w:rsidR="00B0752E" w:rsidRDefault="00B0752E" w:rsidP="00784F85">
      <w:pPr>
        <w:spacing w:after="0" w:line="240" w:lineRule="auto"/>
      </w:pPr>
      <w:r>
        <w:t>Monika Róbová – 1. miesto v kategórii na tému Tak to je leto,</w:t>
      </w:r>
    </w:p>
    <w:p w:rsidR="00B0752E" w:rsidRDefault="00B0752E" w:rsidP="00784F85">
      <w:pPr>
        <w:spacing w:after="0" w:line="240" w:lineRule="auto"/>
      </w:pPr>
      <w:r>
        <w:t xml:space="preserve">Sarah Mrvová – 1. miesto v detskej kategórii, </w:t>
      </w:r>
    </w:p>
    <w:p w:rsidR="00B0752E" w:rsidRDefault="00B0752E" w:rsidP="00784F85">
      <w:pPr>
        <w:spacing w:after="0" w:line="240" w:lineRule="auto"/>
      </w:pPr>
      <w:r>
        <w:t xml:space="preserve">Tobias Hombauer – 2. miesto v detskej kategórii, </w:t>
      </w:r>
    </w:p>
    <w:p w:rsidR="00B0752E" w:rsidRDefault="00B0752E" w:rsidP="00784F85">
      <w:pPr>
        <w:spacing w:after="0" w:line="240" w:lineRule="auto"/>
      </w:pPr>
      <w:r>
        <w:t>Veronika Motešická – 3. miesto v detskej kategórii.</w:t>
      </w:r>
    </w:p>
    <w:p w:rsidR="00B0752E" w:rsidRDefault="00B0752E" w:rsidP="00784F85">
      <w:pPr>
        <w:spacing w:after="0" w:line="240" w:lineRule="auto"/>
      </w:pPr>
    </w:p>
    <w:p w:rsidR="00B0752E" w:rsidRDefault="00B0752E" w:rsidP="00784F85">
      <w:pPr>
        <w:spacing w:after="0" w:line="240" w:lineRule="auto"/>
      </w:pPr>
      <w:r>
        <w:t>Všetkým oceneným gratulujeme!</w:t>
      </w:r>
    </w:p>
    <w:sectPr w:rsidR="00B0752E" w:rsidSect="00AF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D05"/>
    <w:rsid w:val="001A2D05"/>
    <w:rsid w:val="00252194"/>
    <w:rsid w:val="003C3B67"/>
    <w:rsid w:val="00784F85"/>
    <w:rsid w:val="007B4311"/>
    <w:rsid w:val="00824AED"/>
    <w:rsid w:val="009B5B5C"/>
    <w:rsid w:val="00AF2626"/>
    <w:rsid w:val="00B0752E"/>
    <w:rsid w:val="00BC2BEC"/>
    <w:rsid w:val="00D93586"/>
    <w:rsid w:val="00F3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6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137</Words>
  <Characters>786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 Márie Hollósyovej vo vyšívaní </dc:title>
  <dc:subject/>
  <dc:creator>Geričová Žofia</dc:creator>
  <cp:keywords/>
  <dc:description/>
  <cp:lastModifiedBy>Patricia Pischinger</cp:lastModifiedBy>
  <cp:revision>2</cp:revision>
  <dcterms:created xsi:type="dcterms:W3CDTF">2019-12-11T10:46:00Z</dcterms:created>
  <dcterms:modified xsi:type="dcterms:W3CDTF">2019-12-11T10:46:00Z</dcterms:modified>
</cp:coreProperties>
</file>